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C4A" w:rsidRDefault="00353C4A" w:rsidP="00425C2F">
      <w:pPr>
        <w:jc w:val="both"/>
      </w:pPr>
    </w:p>
    <w:p w:rsidR="00353C4A" w:rsidRDefault="00353C4A" w:rsidP="00353C4A">
      <w:pPr>
        <w:jc w:val="right"/>
        <w:rPr>
          <w:szCs w:val="18"/>
        </w:rPr>
      </w:pPr>
      <w:r w:rsidRPr="00A36A5F">
        <w:rPr>
          <w:szCs w:val="18"/>
        </w:rPr>
        <w:t xml:space="preserve">Приложение </w:t>
      </w:r>
      <w:r w:rsidR="00D078EC">
        <w:rPr>
          <w:szCs w:val="18"/>
        </w:rPr>
        <w:t>2</w:t>
      </w:r>
    </w:p>
    <w:p w:rsidR="00353C4A" w:rsidRPr="00A36A5F" w:rsidRDefault="00353C4A" w:rsidP="00353C4A">
      <w:pPr>
        <w:jc w:val="right"/>
        <w:rPr>
          <w:szCs w:val="18"/>
        </w:rPr>
      </w:pPr>
      <w:r w:rsidRPr="00A36A5F">
        <w:rPr>
          <w:szCs w:val="18"/>
        </w:rPr>
        <w:t>к письму Минобр</w:t>
      </w:r>
      <w:r>
        <w:rPr>
          <w:szCs w:val="18"/>
        </w:rPr>
        <w:t>азования</w:t>
      </w:r>
      <w:r w:rsidRPr="00A36A5F">
        <w:rPr>
          <w:szCs w:val="18"/>
        </w:rPr>
        <w:t xml:space="preserve"> </w:t>
      </w:r>
    </w:p>
    <w:p w:rsidR="00353C4A" w:rsidRPr="00A36A5F" w:rsidRDefault="00353C4A" w:rsidP="00353C4A">
      <w:pPr>
        <w:jc w:val="right"/>
        <w:rPr>
          <w:szCs w:val="18"/>
        </w:rPr>
      </w:pPr>
      <w:r w:rsidRPr="00A36A5F">
        <w:rPr>
          <w:szCs w:val="18"/>
        </w:rPr>
        <w:t>Новосибирской области</w:t>
      </w:r>
    </w:p>
    <w:p w:rsidR="00353C4A" w:rsidRDefault="00353C4A" w:rsidP="00353C4A">
      <w:pPr>
        <w:ind w:firstLine="708"/>
        <w:jc w:val="right"/>
        <w:rPr>
          <w:szCs w:val="18"/>
        </w:rPr>
      </w:pPr>
      <w:r w:rsidRPr="00A36A5F">
        <w:rPr>
          <w:szCs w:val="18"/>
        </w:rPr>
        <w:t>от ____</w:t>
      </w:r>
      <w:r>
        <w:rPr>
          <w:szCs w:val="18"/>
        </w:rPr>
        <w:t>__</w:t>
      </w:r>
      <w:r w:rsidRPr="00A36A5F">
        <w:rPr>
          <w:szCs w:val="18"/>
        </w:rPr>
        <w:t>___№__</w:t>
      </w:r>
      <w:r>
        <w:rPr>
          <w:szCs w:val="18"/>
        </w:rPr>
        <w:t>__</w:t>
      </w:r>
      <w:r w:rsidRPr="00A36A5F">
        <w:rPr>
          <w:szCs w:val="18"/>
        </w:rPr>
        <w:t>_______</w:t>
      </w:r>
    </w:p>
    <w:p w:rsidR="00353C4A" w:rsidRDefault="00353C4A" w:rsidP="00353C4A">
      <w:pPr>
        <w:jc w:val="right"/>
        <w:rPr>
          <w:szCs w:val="18"/>
        </w:rPr>
      </w:pPr>
    </w:p>
    <w:p w:rsidR="00353C4A" w:rsidRDefault="00353C4A" w:rsidP="00353C4A">
      <w:pPr>
        <w:jc w:val="center"/>
        <w:rPr>
          <w:sz w:val="18"/>
          <w:szCs w:val="18"/>
        </w:rPr>
      </w:pPr>
    </w:p>
    <w:p w:rsidR="00353C4A" w:rsidRPr="002F616C" w:rsidRDefault="00353C4A" w:rsidP="00353C4A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="00D078EC">
        <w:rPr>
          <w:b/>
          <w:sz w:val="24"/>
          <w:szCs w:val="24"/>
        </w:rPr>
        <w:t>Кураторы направлений деятельности от  родительской  общественности</w:t>
      </w:r>
    </w:p>
    <w:p w:rsidR="00353C4A" w:rsidRPr="002F616C" w:rsidRDefault="00425C2F" w:rsidP="00353C4A">
      <w:pPr>
        <w:jc w:val="center"/>
        <w:rPr>
          <w:sz w:val="24"/>
          <w:szCs w:val="24"/>
        </w:rPr>
      </w:pPr>
      <w:r>
        <w:rPr>
          <w:sz w:val="24"/>
          <w:szCs w:val="24"/>
        </w:rPr>
        <w:t>Управление образования</w:t>
      </w:r>
      <w:r w:rsidR="00D078EC">
        <w:rPr>
          <w:sz w:val="24"/>
          <w:szCs w:val="24"/>
        </w:rPr>
        <w:t xml:space="preserve"> и молодежной политики</w:t>
      </w:r>
      <w:r>
        <w:rPr>
          <w:sz w:val="24"/>
          <w:szCs w:val="24"/>
        </w:rPr>
        <w:t xml:space="preserve"> администрации Убинского района Новосибирской области</w:t>
      </w:r>
    </w:p>
    <w:p w:rsidR="00353C4A" w:rsidRDefault="00353C4A" w:rsidP="00353C4A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</w:t>
      </w:r>
    </w:p>
    <w:p w:rsidR="00353C4A" w:rsidRDefault="00353C4A" w:rsidP="00353C4A">
      <w:pPr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 муниципального образования)</w:t>
      </w:r>
    </w:p>
    <w:p w:rsidR="00353C4A" w:rsidRDefault="00353C4A" w:rsidP="00353C4A">
      <w:pPr>
        <w:jc w:val="center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6"/>
        <w:gridCol w:w="1607"/>
        <w:gridCol w:w="1584"/>
        <w:gridCol w:w="1191"/>
        <w:gridCol w:w="850"/>
        <w:gridCol w:w="2014"/>
        <w:gridCol w:w="2345"/>
      </w:tblGrid>
      <w:tr w:rsidR="003F046E" w:rsidRPr="002033AA" w:rsidTr="003F046E">
        <w:tc>
          <w:tcPr>
            <w:tcW w:w="546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№ п/п</w:t>
            </w:r>
          </w:p>
        </w:tc>
        <w:tc>
          <w:tcPr>
            <w:tcW w:w="1607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Направление деятельности МРС</w:t>
            </w:r>
          </w:p>
        </w:tc>
        <w:tc>
          <w:tcPr>
            <w:tcW w:w="1584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Ф.И.О. куратора направления</w:t>
            </w:r>
          </w:p>
        </w:tc>
        <w:tc>
          <w:tcPr>
            <w:tcW w:w="1191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850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  <w:lang w:val="en-US"/>
              </w:rPr>
            </w:pPr>
            <w:r w:rsidRPr="002033AA">
              <w:rPr>
                <w:sz w:val="24"/>
                <w:szCs w:val="24"/>
                <w:lang w:val="en-US"/>
              </w:rPr>
              <w:t>e-mail</w:t>
            </w:r>
          </w:p>
        </w:tc>
        <w:tc>
          <w:tcPr>
            <w:tcW w:w="2014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Место работы, должность (полностью)</w:t>
            </w:r>
          </w:p>
        </w:tc>
        <w:tc>
          <w:tcPr>
            <w:tcW w:w="2345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Наименование организации, от которой делегирован в состав комитета</w:t>
            </w:r>
          </w:p>
        </w:tc>
      </w:tr>
      <w:tr w:rsidR="003F046E" w:rsidRPr="002033AA" w:rsidTr="003F046E">
        <w:tc>
          <w:tcPr>
            <w:tcW w:w="546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1.</w:t>
            </w:r>
          </w:p>
        </w:tc>
        <w:tc>
          <w:tcPr>
            <w:tcW w:w="1607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Образование</w:t>
            </w:r>
          </w:p>
        </w:tc>
        <w:tc>
          <w:tcPr>
            <w:tcW w:w="1584" w:type="dxa"/>
          </w:tcPr>
          <w:p w:rsidR="003F046E" w:rsidRPr="002033AA" w:rsidRDefault="00227AA3" w:rsidP="00E82D5D">
            <w:pPr>
              <w:jc w:val="center"/>
              <w:rPr>
                <w:sz w:val="24"/>
                <w:szCs w:val="24"/>
              </w:rPr>
            </w:pPr>
            <w:proofErr w:type="spellStart"/>
            <w:r w:rsidRPr="002033AA">
              <w:rPr>
                <w:sz w:val="24"/>
                <w:szCs w:val="24"/>
                <w:lang w:eastAsia="en-US"/>
              </w:rPr>
              <w:t>Завезёнова</w:t>
            </w:r>
            <w:proofErr w:type="spellEnd"/>
            <w:r w:rsidRPr="002033AA">
              <w:rPr>
                <w:sz w:val="24"/>
                <w:szCs w:val="24"/>
                <w:lang w:eastAsia="en-US"/>
              </w:rPr>
              <w:t xml:space="preserve"> Анастасия Анатольевна</w:t>
            </w:r>
          </w:p>
        </w:tc>
        <w:tc>
          <w:tcPr>
            <w:tcW w:w="1191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8(383)66-21-</w:t>
            </w:r>
            <w:r w:rsidR="00D078EC" w:rsidRPr="002033AA">
              <w:rPr>
                <w:sz w:val="24"/>
                <w:szCs w:val="24"/>
              </w:rPr>
              <w:t>638</w:t>
            </w:r>
          </w:p>
        </w:tc>
        <w:tc>
          <w:tcPr>
            <w:tcW w:w="850" w:type="dxa"/>
          </w:tcPr>
          <w:p w:rsidR="003F046E" w:rsidRPr="002033AA" w:rsidRDefault="003F046E" w:rsidP="003F04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4" w:type="dxa"/>
          </w:tcPr>
          <w:p w:rsidR="003F046E" w:rsidRPr="002033AA" w:rsidRDefault="00227AA3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МКОУ «</w:t>
            </w:r>
            <w:proofErr w:type="spellStart"/>
            <w:r w:rsidRPr="002033AA">
              <w:rPr>
                <w:sz w:val="24"/>
                <w:szCs w:val="24"/>
              </w:rPr>
              <w:t>Убинская</w:t>
            </w:r>
            <w:proofErr w:type="spellEnd"/>
            <w:r w:rsidRPr="002033AA">
              <w:rPr>
                <w:sz w:val="24"/>
                <w:szCs w:val="24"/>
              </w:rPr>
              <w:t xml:space="preserve"> средняя школа № 1» - психолог</w:t>
            </w:r>
          </w:p>
        </w:tc>
        <w:tc>
          <w:tcPr>
            <w:tcW w:w="2345" w:type="dxa"/>
          </w:tcPr>
          <w:p w:rsidR="003F046E" w:rsidRPr="002033AA" w:rsidRDefault="00227AA3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МКОУ «</w:t>
            </w:r>
            <w:proofErr w:type="spellStart"/>
            <w:r w:rsidRPr="002033AA">
              <w:rPr>
                <w:sz w:val="24"/>
                <w:szCs w:val="24"/>
              </w:rPr>
              <w:t>Убинская</w:t>
            </w:r>
            <w:proofErr w:type="spellEnd"/>
            <w:r w:rsidRPr="002033AA">
              <w:rPr>
                <w:sz w:val="24"/>
                <w:szCs w:val="24"/>
              </w:rPr>
              <w:t xml:space="preserve"> средняя школа № 1</w:t>
            </w:r>
            <w:r w:rsidR="00847AB1" w:rsidRPr="002033AA">
              <w:rPr>
                <w:sz w:val="24"/>
                <w:szCs w:val="24"/>
              </w:rPr>
              <w:t>»</w:t>
            </w:r>
          </w:p>
        </w:tc>
      </w:tr>
      <w:tr w:rsidR="003F046E" w:rsidRPr="002033AA" w:rsidTr="003F046E">
        <w:tc>
          <w:tcPr>
            <w:tcW w:w="546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2.</w:t>
            </w:r>
          </w:p>
        </w:tc>
        <w:tc>
          <w:tcPr>
            <w:tcW w:w="1607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Воспитание</w:t>
            </w:r>
          </w:p>
        </w:tc>
        <w:tc>
          <w:tcPr>
            <w:tcW w:w="1584" w:type="dxa"/>
          </w:tcPr>
          <w:p w:rsidR="003F046E" w:rsidRPr="002033AA" w:rsidRDefault="002033A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color w:val="2C2D2E"/>
                <w:sz w:val="24"/>
                <w:szCs w:val="24"/>
              </w:rPr>
              <w:t>Толкачева Виктория Юрьевна</w:t>
            </w:r>
          </w:p>
        </w:tc>
        <w:tc>
          <w:tcPr>
            <w:tcW w:w="1191" w:type="dxa"/>
          </w:tcPr>
          <w:p w:rsidR="003F046E" w:rsidRPr="002033AA" w:rsidRDefault="00847AB1" w:rsidP="00E82D5D">
            <w:pPr>
              <w:jc w:val="center"/>
              <w:rPr>
                <w:sz w:val="24"/>
                <w:szCs w:val="24"/>
                <w:lang w:val="en-US"/>
              </w:rPr>
            </w:pPr>
            <w:r w:rsidRPr="002033AA">
              <w:rPr>
                <w:sz w:val="24"/>
                <w:szCs w:val="24"/>
              </w:rPr>
              <w:t>8(383)66-</w:t>
            </w:r>
            <w:r w:rsidR="001440B1" w:rsidRPr="002033AA">
              <w:rPr>
                <w:sz w:val="24"/>
                <w:szCs w:val="24"/>
              </w:rPr>
              <w:t>21-820</w:t>
            </w:r>
          </w:p>
        </w:tc>
        <w:tc>
          <w:tcPr>
            <w:tcW w:w="850" w:type="dxa"/>
          </w:tcPr>
          <w:p w:rsidR="003F046E" w:rsidRPr="002033AA" w:rsidRDefault="00D078EC" w:rsidP="003F046E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i.shestakovaadm@mail.ru</w:t>
            </w:r>
          </w:p>
        </w:tc>
        <w:tc>
          <w:tcPr>
            <w:tcW w:w="2014" w:type="dxa"/>
          </w:tcPr>
          <w:p w:rsidR="003F046E" w:rsidRPr="002033AA" w:rsidRDefault="002033A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 xml:space="preserve">Директор </w:t>
            </w:r>
            <w:r w:rsidRPr="002033AA">
              <w:rPr>
                <w:sz w:val="24"/>
                <w:szCs w:val="24"/>
              </w:rPr>
              <w:t>МБУ ДО «</w:t>
            </w:r>
            <w:r w:rsidRPr="002033AA">
              <w:rPr>
                <w:sz w:val="24"/>
                <w:szCs w:val="24"/>
              </w:rPr>
              <w:t>ДЮСШ</w:t>
            </w:r>
            <w:r w:rsidRPr="002033AA">
              <w:rPr>
                <w:sz w:val="24"/>
                <w:szCs w:val="24"/>
              </w:rPr>
              <w:t>»</w:t>
            </w:r>
          </w:p>
        </w:tc>
        <w:tc>
          <w:tcPr>
            <w:tcW w:w="2345" w:type="dxa"/>
          </w:tcPr>
          <w:p w:rsidR="003F046E" w:rsidRPr="002033AA" w:rsidRDefault="002033A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 xml:space="preserve">Администрация Убинского района </w:t>
            </w:r>
          </w:p>
        </w:tc>
      </w:tr>
      <w:tr w:rsidR="003F046E" w:rsidRPr="002033AA" w:rsidTr="003F046E">
        <w:tc>
          <w:tcPr>
            <w:tcW w:w="546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3.</w:t>
            </w:r>
          </w:p>
        </w:tc>
        <w:tc>
          <w:tcPr>
            <w:tcW w:w="1607" w:type="dxa"/>
          </w:tcPr>
          <w:p w:rsidR="003F046E" w:rsidRPr="002033AA" w:rsidRDefault="003F046E" w:rsidP="003F046E">
            <w:pPr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Таланты</w:t>
            </w:r>
          </w:p>
        </w:tc>
        <w:tc>
          <w:tcPr>
            <w:tcW w:w="1584" w:type="dxa"/>
          </w:tcPr>
          <w:p w:rsidR="003F046E" w:rsidRPr="002033AA" w:rsidRDefault="00841F10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Иванов  Максим Геннадьевич</w:t>
            </w:r>
          </w:p>
        </w:tc>
        <w:tc>
          <w:tcPr>
            <w:tcW w:w="1191" w:type="dxa"/>
          </w:tcPr>
          <w:p w:rsidR="003F046E" w:rsidRPr="002033AA" w:rsidRDefault="00847AB1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8(383)66-</w:t>
            </w:r>
            <w:r w:rsidR="00F83B33" w:rsidRPr="002033AA">
              <w:rPr>
                <w:sz w:val="24"/>
                <w:szCs w:val="24"/>
              </w:rPr>
              <w:t>2-19-42</w:t>
            </w:r>
          </w:p>
        </w:tc>
        <w:tc>
          <w:tcPr>
            <w:tcW w:w="850" w:type="dxa"/>
          </w:tcPr>
          <w:p w:rsidR="003F046E" w:rsidRPr="002033AA" w:rsidRDefault="003F046E" w:rsidP="003F04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14" w:type="dxa"/>
          </w:tcPr>
          <w:p w:rsidR="003F046E" w:rsidRPr="002033AA" w:rsidRDefault="00841F10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Директор МКУК РДК</w:t>
            </w:r>
          </w:p>
        </w:tc>
        <w:tc>
          <w:tcPr>
            <w:tcW w:w="2345" w:type="dxa"/>
          </w:tcPr>
          <w:p w:rsidR="003F046E" w:rsidRPr="002033AA" w:rsidRDefault="00841F10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МКОУ «</w:t>
            </w:r>
            <w:proofErr w:type="spellStart"/>
            <w:r w:rsidRPr="002033AA">
              <w:rPr>
                <w:sz w:val="24"/>
                <w:szCs w:val="24"/>
              </w:rPr>
              <w:t>Убинская</w:t>
            </w:r>
            <w:proofErr w:type="spellEnd"/>
            <w:r w:rsidRPr="002033AA">
              <w:rPr>
                <w:sz w:val="24"/>
                <w:szCs w:val="24"/>
              </w:rPr>
              <w:t xml:space="preserve"> средняя школа № 1»</w:t>
            </w:r>
          </w:p>
        </w:tc>
      </w:tr>
      <w:tr w:rsidR="003F046E" w:rsidRPr="002033AA" w:rsidTr="003F046E">
        <w:tc>
          <w:tcPr>
            <w:tcW w:w="546" w:type="dxa"/>
          </w:tcPr>
          <w:p w:rsidR="003F046E" w:rsidRPr="002033AA" w:rsidRDefault="003F046E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4.</w:t>
            </w:r>
          </w:p>
        </w:tc>
        <w:tc>
          <w:tcPr>
            <w:tcW w:w="1607" w:type="dxa"/>
          </w:tcPr>
          <w:p w:rsidR="003F046E" w:rsidRPr="002033AA" w:rsidRDefault="003F046E" w:rsidP="003F046E">
            <w:pPr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Безопасность</w:t>
            </w:r>
          </w:p>
        </w:tc>
        <w:tc>
          <w:tcPr>
            <w:tcW w:w="1584" w:type="dxa"/>
          </w:tcPr>
          <w:p w:rsidR="003F046E" w:rsidRPr="002033AA" w:rsidRDefault="002033AA" w:rsidP="002033AA">
            <w:pPr>
              <w:rPr>
                <w:sz w:val="24"/>
                <w:szCs w:val="24"/>
              </w:rPr>
            </w:pPr>
            <w:proofErr w:type="spellStart"/>
            <w:r w:rsidRPr="002033AA">
              <w:rPr>
                <w:color w:val="2C2D2E"/>
                <w:sz w:val="24"/>
                <w:szCs w:val="24"/>
              </w:rPr>
              <w:t>Воднева</w:t>
            </w:r>
            <w:proofErr w:type="spellEnd"/>
            <w:r w:rsidRPr="002033AA">
              <w:rPr>
                <w:color w:val="2C2D2E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1191" w:type="dxa"/>
          </w:tcPr>
          <w:p w:rsidR="003F046E" w:rsidRPr="002033AA" w:rsidRDefault="00847AB1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8(383)66-22-785</w:t>
            </w:r>
          </w:p>
        </w:tc>
        <w:tc>
          <w:tcPr>
            <w:tcW w:w="850" w:type="dxa"/>
          </w:tcPr>
          <w:p w:rsidR="003F046E" w:rsidRPr="002033AA" w:rsidRDefault="00841F10" w:rsidP="003F046E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iin.ubinadm@mail.ru</w:t>
            </w:r>
          </w:p>
        </w:tc>
        <w:tc>
          <w:tcPr>
            <w:tcW w:w="2014" w:type="dxa"/>
          </w:tcPr>
          <w:p w:rsidR="003F046E" w:rsidRPr="002033AA" w:rsidRDefault="002033A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Специалист службы занятости населения</w:t>
            </w:r>
          </w:p>
        </w:tc>
        <w:tc>
          <w:tcPr>
            <w:tcW w:w="2345" w:type="dxa"/>
          </w:tcPr>
          <w:p w:rsidR="003F046E" w:rsidRPr="002033AA" w:rsidRDefault="00847AB1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Администрация Убинского района</w:t>
            </w:r>
          </w:p>
        </w:tc>
      </w:tr>
    </w:tbl>
    <w:p w:rsidR="00353C4A" w:rsidRPr="002F616C" w:rsidRDefault="00353C4A" w:rsidP="00353C4A">
      <w:pPr>
        <w:spacing w:after="20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 w:rsidRPr="002F616C">
        <w:rPr>
          <w:b/>
          <w:sz w:val="24"/>
          <w:szCs w:val="24"/>
        </w:rPr>
        <w:t>Координатор</w:t>
      </w:r>
      <w:r>
        <w:rPr>
          <w:b/>
          <w:sz w:val="24"/>
          <w:szCs w:val="24"/>
        </w:rPr>
        <w:t xml:space="preserve"> и председатель</w:t>
      </w:r>
      <w:r w:rsidRPr="002F616C">
        <w:rPr>
          <w:b/>
          <w:sz w:val="24"/>
          <w:szCs w:val="24"/>
        </w:rPr>
        <w:t xml:space="preserve"> муниципального родительского комитета (совета)</w:t>
      </w:r>
    </w:p>
    <w:tbl>
      <w:tblPr>
        <w:tblW w:w="10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31"/>
        <w:gridCol w:w="1507"/>
        <w:gridCol w:w="3348"/>
        <w:gridCol w:w="1832"/>
        <w:gridCol w:w="2144"/>
      </w:tblGrid>
      <w:tr w:rsidR="00353C4A" w:rsidRPr="00052E75" w:rsidTr="00145668">
        <w:tc>
          <w:tcPr>
            <w:tcW w:w="1573" w:type="dxa"/>
          </w:tcPr>
          <w:p w:rsidR="00353C4A" w:rsidRPr="00052E75" w:rsidRDefault="00353C4A" w:rsidP="00E82D5D">
            <w:pPr>
              <w:jc w:val="center"/>
              <w:rPr>
                <w:sz w:val="24"/>
                <w:szCs w:val="18"/>
              </w:rPr>
            </w:pPr>
            <w:r w:rsidRPr="00052E75">
              <w:rPr>
                <w:sz w:val="24"/>
                <w:szCs w:val="18"/>
              </w:rPr>
              <w:t>Ф</w:t>
            </w:r>
            <w:r>
              <w:rPr>
                <w:sz w:val="24"/>
                <w:szCs w:val="18"/>
              </w:rPr>
              <w:t>.</w:t>
            </w:r>
            <w:r w:rsidRPr="00052E75">
              <w:rPr>
                <w:sz w:val="24"/>
                <w:szCs w:val="18"/>
              </w:rPr>
              <w:t>И</w:t>
            </w:r>
            <w:r>
              <w:rPr>
                <w:sz w:val="24"/>
                <w:szCs w:val="18"/>
              </w:rPr>
              <w:t>.</w:t>
            </w:r>
            <w:r w:rsidRPr="00052E75">
              <w:rPr>
                <w:sz w:val="24"/>
                <w:szCs w:val="18"/>
              </w:rPr>
              <w:t>О</w:t>
            </w:r>
            <w:r>
              <w:rPr>
                <w:sz w:val="24"/>
                <w:szCs w:val="18"/>
              </w:rPr>
              <w:t>. (последнее при наличии)</w:t>
            </w:r>
          </w:p>
        </w:tc>
        <w:tc>
          <w:tcPr>
            <w:tcW w:w="1567" w:type="dxa"/>
          </w:tcPr>
          <w:p w:rsidR="00353C4A" w:rsidRPr="003B1C91" w:rsidRDefault="00353C4A" w:rsidP="00E82D5D">
            <w:pPr>
              <w:rPr>
                <w:sz w:val="24"/>
                <w:szCs w:val="18"/>
              </w:rPr>
            </w:pPr>
            <w:r w:rsidRPr="003B1C91">
              <w:rPr>
                <w:sz w:val="24"/>
                <w:szCs w:val="18"/>
              </w:rPr>
              <w:t>Контактный тел.</w:t>
            </w:r>
          </w:p>
        </w:tc>
        <w:tc>
          <w:tcPr>
            <w:tcW w:w="2724" w:type="dxa"/>
          </w:tcPr>
          <w:p w:rsidR="00353C4A" w:rsidRDefault="00F77640" w:rsidP="00E82D5D">
            <w:pPr>
              <w:jc w:val="center"/>
            </w:pPr>
            <w:r>
              <w:rPr>
                <w:sz w:val="24"/>
                <w:szCs w:val="18"/>
              </w:rPr>
              <w:t>Адрес электронной почты</w:t>
            </w:r>
          </w:p>
        </w:tc>
        <w:tc>
          <w:tcPr>
            <w:tcW w:w="1854" w:type="dxa"/>
          </w:tcPr>
          <w:p w:rsidR="00353C4A" w:rsidRPr="00052E75" w:rsidRDefault="00353C4A" w:rsidP="00E82D5D">
            <w:pPr>
              <w:jc w:val="center"/>
              <w:rPr>
                <w:sz w:val="24"/>
                <w:szCs w:val="18"/>
              </w:rPr>
            </w:pPr>
            <w:r w:rsidRPr="00052E75">
              <w:rPr>
                <w:sz w:val="24"/>
                <w:szCs w:val="18"/>
              </w:rPr>
              <w:t>Место работы, должность (полностью)</w:t>
            </w:r>
          </w:p>
        </w:tc>
        <w:tc>
          <w:tcPr>
            <w:tcW w:w="2544" w:type="dxa"/>
          </w:tcPr>
          <w:p w:rsidR="00353C4A" w:rsidRPr="00052E75" w:rsidRDefault="00353C4A" w:rsidP="00E82D5D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Ссылка на интернет-ресурс, где размещается информация о деятельности  муниципального родительского комитета</w:t>
            </w:r>
          </w:p>
        </w:tc>
      </w:tr>
      <w:tr w:rsidR="00353C4A" w:rsidRPr="00052E75" w:rsidTr="00145668">
        <w:tc>
          <w:tcPr>
            <w:tcW w:w="1573" w:type="dxa"/>
          </w:tcPr>
          <w:p w:rsidR="00353C4A" w:rsidRPr="00052E75" w:rsidRDefault="00E1708D" w:rsidP="00E82D5D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Коваленко Н.Н.</w:t>
            </w:r>
          </w:p>
        </w:tc>
        <w:tc>
          <w:tcPr>
            <w:tcW w:w="1567" w:type="dxa"/>
          </w:tcPr>
          <w:p w:rsidR="00353C4A" w:rsidRPr="003B1C91" w:rsidRDefault="00E1708D" w:rsidP="00E82D5D">
            <w:pPr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8(383)66-21-820</w:t>
            </w:r>
          </w:p>
        </w:tc>
        <w:tc>
          <w:tcPr>
            <w:tcW w:w="2724" w:type="dxa"/>
          </w:tcPr>
          <w:p w:rsidR="00353C4A" w:rsidRPr="00E1708D" w:rsidRDefault="00E1708D" w:rsidP="00E82D5D">
            <w:pPr>
              <w:jc w:val="center"/>
              <w:rPr>
                <w:sz w:val="24"/>
                <w:szCs w:val="18"/>
                <w:lang w:val="en-US"/>
              </w:rPr>
            </w:pPr>
            <w:r>
              <w:rPr>
                <w:sz w:val="24"/>
                <w:szCs w:val="18"/>
                <w:lang w:val="en-US"/>
              </w:rPr>
              <w:t>kovalenko.19.61@mail.ru</w:t>
            </w:r>
          </w:p>
        </w:tc>
        <w:tc>
          <w:tcPr>
            <w:tcW w:w="1854" w:type="dxa"/>
          </w:tcPr>
          <w:p w:rsidR="00353C4A" w:rsidRPr="00E1708D" w:rsidRDefault="00E1708D" w:rsidP="00E82D5D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 xml:space="preserve">Управление образования администрации Убинского района Новосибирской области, старший </w:t>
            </w:r>
            <w:r>
              <w:rPr>
                <w:sz w:val="24"/>
                <w:szCs w:val="18"/>
              </w:rPr>
              <w:lastRenderedPageBreak/>
              <w:t>инспектор</w:t>
            </w:r>
          </w:p>
        </w:tc>
        <w:tc>
          <w:tcPr>
            <w:tcW w:w="2544" w:type="dxa"/>
          </w:tcPr>
          <w:p w:rsidR="00353C4A" w:rsidRPr="008A26C0" w:rsidRDefault="008A26C0" w:rsidP="00E82D5D">
            <w:pPr>
              <w:jc w:val="center"/>
              <w:rPr>
                <w:sz w:val="24"/>
                <w:szCs w:val="18"/>
                <w:lang w:val="en-US"/>
              </w:rPr>
            </w:pPr>
            <w:r>
              <w:rPr>
                <w:sz w:val="24"/>
                <w:szCs w:val="18"/>
                <w:lang w:val="en-US"/>
              </w:rPr>
              <w:lastRenderedPageBreak/>
              <w:t>uo.ubin.edu54.ru</w:t>
            </w:r>
          </w:p>
        </w:tc>
      </w:tr>
      <w:tr w:rsidR="00145668" w:rsidRPr="00052E75" w:rsidTr="00145668">
        <w:tc>
          <w:tcPr>
            <w:tcW w:w="1573" w:type="dxa"/>
          </w:tcPr>
          <w:p w:rsidR="00145668" w:rsidRPr="00052E75" w:rsidRDefault="00145668" w:rsidP="00E82D5D">
            <w:pPr>
              <w:jc w:val="center"/>
              <w:rPr>
                <w:sz w:val="24"/>
                <w:szCs w:val="18"/>
              </w:rPr>
            </w:pPr>
            <w:proofErr w:type="spellStart"/>
            <w:r>
              <w:rPr>
                <w:sz w:val="24"/>
                <w:szCs w:val="18"/>
              </w:rPr>
              <w:lastRenderedPageBreak/>
              <w:t>С</w:t>
            </w:r>
            <w:r w:rsidR="008A3019">
              <w:rPr>
                <w:sz w:val="24"/>
                <w:szCs w:val="18"/>
              </w:rPr>
              <w:t>молярчук</w:t>
            </w:r>
            <w:proofErr w:type="spellEnd"/>
            <w:r w:rsidR="008A3019">
              <w:rPr>
                <w:sz w:val="24"/>
                <w:szCs w:val="18"/>
              </w:rPr>
              <w:t xml:space="preserve"> Е.Г.</w:t>
            </w:r>
          </w:p>
        </w:tc>
        <w:tc>
          <w:tcPr>
            <w:tcW w:w="1567" w:type="dxa"/>
          </w:tcPr>
          <w:p w:rsidR="00145668" w:rsidRPr="003B1C91" w:rsidRDefault="00145668" w:rsidP="00E82D5D">
            <w:pPr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8(383)66-21-7</w:t>
            </w:r>
            <w:r w:rsidR="008A3019">
              <w:rPr>
                <w:sz w:val="24"/>
                <w:szCs w:val="18"/>
              </w:rPr>
              <w:t>18</w:t>
            </w:r>
          </w:p>
        </w:tc>
        <w:tc>
          <w:tcPr>
            <w:tcW w:w="2724" w:type="dxa"/>
          </w:tcPr>
          <w:p w:rsidR="00145668" w:rsidRPr="00425C2F" w:rsidRDefault="008A3091" w:rsidP="00176487">
            <w:pPr>
              <w:jc w:val="center"/>
              <w:rPr>
                <w:sz w:val="24"/>
                <w:szCs w:val="18"/>
              </w:rPr>
            </w:pPr>
            <w:r>
              <w:rPr>
                <w:rFonts w:ascii="Arial" w:hAnsi="Arial" w:cs="Arial"/>
                <w:color w:val="93969B"/>
                <w:shd w:val="clear" w:color="auto" w:fill="FFFFFF"/>
              </w:rPr>
              <w:t>smolayrchuk@gmail.com</w:t>
            </w:r>
          </w:p>
        </w:tc>
        <w:tc>
          <w:tcPr>
            <w:tcW w:w="1854" w:type="dxa"/>
          </w:tcPr>
          <w:p w:rsidR="00145668" w:rsidRPr="00052E75" w:rsidRDefault="008A3091" w:rsidP="00E82D5D">
            <w:pPr>
              <w:jc w:val="center"/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Председатель МРК, д</w:t>
            </w:r>
            <w:r w:rsidR="002033AA">
              <w:rPr>
                <w:sz w:val="24"/>
                <w:szCs w:val="18"/>
              </w:rPr>
              <w:t xml:space="preserve">иректор районной </w:t>
            </w:r>
            <w:r w:rsidR="008A3019">
              <w:rPr>
                <w:sz w:val="24"/>
                <w:szCs w:val="18"/>
              </w:rPr>
              <w:t xml:space="preserve"> библиотеки</w:t>
            </w:r>
          </w:p>
        </w:tc>
        <w:tc>
          <w:tcPr>
            <w:tcW w:w="2544" w:type="dxa"/>
          </w:tcPr>
          <w:p w:rsidR="00145668" w:rsidRPr="00D8162D" w:rsidRDefault="00145668" w:rsidP="00E82D5D">
            <w:pPr>
              <w:jc w:val="center"/>
              <w:rPr>
                <w:sz w:val="24"/>
                <w:szCs w:val="18"/>
              </w:rPr>
            </w:pPr>
          </w:p>
        </w:tc>
      </w:tr>
    </w:tbl>
    <w:p w:rsidR="00353C4A" w:rsidRPr="009A77A0" w:rsidRDefault="00353C4A" w:rsidP="00353C4A">
      <w:pPr>
        <w:rPr>
          <w:sz w:val="18"/>
          <w:szCs w:val="18"/>
        </w:rPr>
      </w:pPr>
    </w:p>
    <w:p w:rsidR="00353C4A" w:rsidRPr="009A77A0" w:rsidRDefault="00353C4A" w:rsidP="00353C4A">
      <w:pPr>
        <w:ind w:right="141"/>
        <w:jc w:val="center"/>
        <w:rPr>
          <w:b/>
          <w:sz w:val="24"/>
          <w:szCs w:val="24"/>
        </w:rPr>
      </w:pPr>
    </w:p>
    <w:p w:rsidR="00353C4A" w:rsidRDefault="00582E92" w:rsidP="009931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993166">
        <w:rPr>
          <w:b/>
          <w:sz w:val="24"/>
          <w:szCs w:val="24"/>
        </w:rPr>
        <w:t>. Представитель муниципального родительского комитета в состав Областного родительского комитета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612"/>
        <w:gridCol w:w="1699"/>
        <w:gridCol w:w="3348"/>
        <w:gridCol w:w="1628"/>
        <w:gridCol w:w="1850"/>
      </w:tblGrid>
      <w:tr w:rsidR="00993166" w:rsidTr="00993166">
        <w:tc>
          <w:tcPr>
            <w:tcW w:w="812" w:type="pct"/>
          </w:tcPr>
          <w:p w:rsidR="00993166" w:rsidRPr="00993166" w:rsidRDefault="00993166" w:rsidP="009931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Ф.И.О.</w:t>
            </w:r>
          </w:p>
        </w:tc>
        <w:tc>
          <w:tcPr>
            <w:tcW w:w="855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r w:rsidRPr="00FA63F5">
              <w:rPr>
                <w:sz w:val="24"/>
                <w:szCs w:val="24"/>
              </w:rPr>
              <w:t>Контактный тел</w:t>
            </w:r>
            <w:r>
              <w:rPr>
                <w:sz w:val="24"/>
                <w:szCs w:val="24"/>
              </w:rPr>
              <w:t>ефон</w:t>
            </w:r>
          </w:p>
        </w:tc>
        <w:tc>
          <w:tcPr>
            <w:tcW w:w="1667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18"/>
              </w:rPr>
              <w:t>Адрес электронной почты</w:t>
            </w:r>
          </w:p>
        </w:tc>
        <w:tc>
          <w:tcPr>
            <w:tcW w:w="821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r w:rsidRPr="00052E75">
              <w:rPr>
                <w:sz w:val="24"/>
                <w:szCs w:val="18"/>
              </w:rPr>
              <w:t>Место работы, должность (полностью</w:t>
            </w:r>
            <w:r>
              <w:rPr>
                <w:sz w:val="24"/>
                <w:szCs w:val="18"/>
              </w:rPr>
              <w:t>)</w:t>
            </w:r>
          </w:p>
        </w:tc>
        <w:tc>
          <w:tcPr>
            <w:tcW w:w="845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18"/>
              </w:rPr>
              <w:t>Ссылка на интернет-ресурс</w:t>
            </w:r>
          </w:p>
        </w:tc>
      </w:tr>
      <w:tr w:rsidR="00993166" w:rsidTr="00993166">
        <w:tc>
          <w:tcPr>
            <w:tcW w:w="812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24"/>
                <w:szCs w:val="18"/>
              </w:rPr>
              <w:t>Смолярчук</w:t>
            </w:r>
            <w:proofErr w:type="spellEnd"/>
            <w:r>
              <w:rPr>
                <w:sz w:val="24"/>
                <w:szCs w:val="18"/>
              </w:rPr>
              <w:t xml:space="preserve"> Е.Г.</w:t>
            </w:r>
          </w:p>
        </w:tc>
        <w:tc>
          <w:tcPr>
            <w:tcW w:w="855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18"/>
              </w:rPr>
              <w:t>8(383)66-21-718</w:t>
            </w:r>
          </w:p>
        </w:tc>
        <w:tc>
          <w:tcPr>
            <w:tcW w:w="1667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93969B"/>
                <w:shd w:val="clear" w:color="auto" w:fill="FFFFFF"/>
              </w:rPr>
              <w:t>smolayrchuk@gmail.com</w:t>
            </w:r>
          </w:p>
        </w:tc>
        <w:tc>
          <w:tcPr>
            <w:tcW w:w="821" w:type="pct"/>
          </w:tcPr>
          <w:p w:rsidR="00993166" w:rsidRDefault="00993166" w:rsidP="00993166">
            <w:pPr>
              <w:jc w:val="center"/>
              <w:rPr>
                <w:sz w:val="18"/>
                <w:szCs w:val="18"/>
              </w:rPr>
            </w:pPr>
            <w:r>
              <w:rPr>
                <w:sz w:val="24"/>
                <w:szCs w:val="18"/>
              </w:rPr>
              <w:t xml:space="preserve">Председатель МРК, директор районной </w:t>
            </w:r>
            <w:proofErr w:type="spellStart"/>
            <w:r>
              <w:rPr>
                <w:sz w:val="24"/>
                <w:szCs w:val="18"/>
              </w:rPr>
              <w:t>детсткой</w:t>
            </w:r>
            <w:proofErr w:type="spellEnd"/>
            <w:r>
              <w:rPr>
                <w:sz w:val="24"/>
                <w:szCs w:val="18"/>
              </w:rPr>
              <w:t xml:space="preserve"> библиотеки</w:t>
            </w:r>
          </w:p>
        </w:tc>
        <w:tc>
          <w:tcPr>
            <w:tcW w:w="845" w:type="pct"/>
          </w:tcPr>
          <w:p w:rsidR="00993166" w:rsidRPr="008A26C0" w:rsidRDefault="00993166" w:rsidP="00E37E16">
            <w:pPr>
              <w:jc w:val="center"/>
              <w:rPr>
                <w:sz w:val="24"/>
                <w:szCs w:val="18"/>
                <w:lang w:val="en-US"/>
              </w:rPr>
            </w:pPr>
            <w:r>
              <w:rPr>
                <w:sz w:val="24"/>
                <w:szCs w:val="18"/>
                <w:lang w:val="en-US"/>
              </w:rPr>
              <w:t>uo.ubin.edu54.ru</w:t>
            </w:r>
          </w:p>
        </w:tc>
      </w:tr>
    </w:tbl>
    <w:p w:rsidR="00993166" w:rsidRDefault="00993166" w:rsidP="00993166">
      <w:pPr>
        <w:jc w:val="center"/>
        <w:rPr>
          <w:sz w:val="18"/>
          <w:szCs w:val="18"/>
        </w:rPr>
      </w:pPr>
    </w:p>
    <w:p w:rsidR="00353C4A" w:rsidRDefault="00353C4A" w:rsidP="00353C4A">
      <w:pPr>
        <w:jc w:val="center"/>
        <w:rPr>
          <w:b/>
          <w:sz w:val="24"/>
          <w:szCs w:val="24"/>
        </w:rPr>
      </w:pPr>
    </w:p>
    <w:p w:rsidR="00353C4A" w:rsidRDefault="00582E92" w:rsidP="00353C4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353C4A">
        <w:rPr>
          <w:b/>
          <w:sz w:val="24"/>
          <w:szCs w:val="24"/>
        </w:rPr>
        <w:t xml:space="preserve">. </w:t>
      </w:r>
      <w:r w:rsidR="00353C4A" w:rsidRPr="002F616C">
        <w:rPr>
          <w:b/>
          <w:sz w:val="24"/>
          <w:szCs w:val="24"/>
        </w:rPr>
        <w:t xml:space="preserve">Информация о формах организации </w:t>
      </w:r>
      <w:r w:rsidR="00353C4A">
        <w:rPr>
          <w:b/>
          <w:sz w:val="24"/>
          <w:szCs w:val="24"/>
        </w:rPr>
        <w:t xml:space="preserve">родительских сообществ </w:t>
      </w:r>
    </w:p>
    <w:p w:rsidR="00353C4A" w:rsidRDefault="00353C4A" w:rsidP="00353C4A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(</w:t>
      </w:r>
      <w:r>
        <w:rPr>
          <w:sz w:val="24"/>
          <w:szCs w:val="24"/>
        </w:rPr>
        <w:t>Совет отцов образовательной организации, муниципальный с</w:t>
      </w:r>
      <w:r w:rsidRPr="00D07861">
        <w:rPr>
          <w:sz w:val="24"/>
          <w:szCs w:val="24"/>
        </w:rPr>
        <w:t>овет отцов</w:t>
      </w:r>
      <w:r>
        <w:rPr>
          <w:sz w:val="24"/>
          <w:szCs w:val="24"/>
        </w:rPr>
        <w:t xml:space="preserve"> (матерей</w:t>
      </w:r>
      <w:r>
        <w:rPr>
          <w:b/>
          <w:sz w:val="24"/>
          <w:szCs w:val="24"/>
        </w:rPr>
        <w:t xml:space="preserve">), </w:t>
      </w:r>
      <w:r w:rsidRPr="0037280A">
        <w:rPr>
          <w:sz w:val="24"/>
          <w:szCs w:val="24"/>
        </w:rPr>
        <w:t>родительский клуб и пр.)</w:t>
      </w:r>
    </w:p>
    <w:p w:rsidR="00353C4A" w:rsidRPr="002F616C" w:rsidRDefault="00353C4A" w:rsidP="00353C4A">
      <w:pPr>
        <w:jc w:val="center"/>
        <w:rPr>
          <w:b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9"/>
        <w:gridCol w:w="2730"/>
        <w:gridCol w:w="2268"/>
        <w:gridCol w:w="2126"/>
        <w:gridCol w:w="2126"/>
      </w:tblGrid>
      <w:tr w:rsidR="00353C4A" w:rsidRPr="002033AA" w:rsidTr="00E82D5D">
        <w:tc>
          <w:tcPr>
            <w:tcW w:w="639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№ п/п</w:t>
            </w:r>
          </w:p>
        </w:tc>
        <w:tc>
          <w:tcPr>
            <w:tcW w:w="2730" w:type="dxa"/>
          </w:tcPr>
          <w:p w:rsidR="00353C4A" w:rsidRPr="002033AA" w:rsidRDefault="00353C4A" w:rsidP="00E82D5D">
            <w:pPr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Форма организации родительского сообщества</w:t>
            </w:r>
          </w:p>
        </w:tc>
        <w:tc>
          <w:tcPr>
            <w:tcW w:w="2268" w:type="dxa"/>
          </w:tcPr>
          <w:p w:rsidR="00353C4A" w:rsidRPr="002033AA" w:rsidRDefault="00353C4A" w:rsidP="00E82D5D">
            <w:pPr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Координатор</w:t>
            </w:r>
          </w:p>
        </w:tc>
        <w:tc>
          <w:tcPr>
            <w:tcW w:w="2126" w:type="dxa"/>
          </w:tcPr>
          <w:p w:rsidR="00353C4A" w:rsidRPr="002033AA" w:rsidRDefault="00265441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 xml:space="preserve">Контактный телефон, адрес электронной почты </w:t>
            </w:r>
          </w:p>
        </w:tc>
        <w:tc>
          <w:tcPr>
            <w:tcW w:w="2126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Ссылка на интернет-ресурс, где размещается информация о деятельности родительского сообщества</w:t>
            </w:r>
          </w:p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(при наличии)</w:t>
            </w:r>
          </w:p>
        </w:tc>
      </w:tr>
      <w:tr w:rsidR="00353C4A" w:rsidRPr="002033AA" w:rsidTr="00E82D5D">
        <w:tc>
          <w:tcPr>
            <w:tcW w:w="639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1</w:t>
            </w:r>
          </w:p>
        </w:tc>
        <w:tc>
          <w:tcPr>
            <w:tcW w:w="2730" w:type="dxa"/>
          </w:tcPr>
          <w:p w:rsidR="00353C4A" w:rsidRPr="002033AA" w:rsidRDefault="000E1FA4" w:rsidP="00E82D5D">
            <w:pPr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Совет отцов</w:t>
            </w:r>
          </w:p>
        </w:tc>
        <w:tc>
          <w:tcPr>
            <w:tcW w:w="2268" w:type="dxa"/>
          </w:tcPr>
          <w:p w:rsidR="002033AA" w:rsidRPr="002033AA" w:rsidRDefault="00841F10" w:rsidP="002033AA">
            <w:pPr>
              <w:jc w:val="both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 xml:space="preserve"> </w:t>
            </w:r>
            <w:proofErr w:type="spellStart"/>
            <w:r w:rsidR="002033AA" w:rsidRPr="002033AA">
              <w:rPr>
                <w:sz w:val="24"/>
                <w:szCs w:val="24"/>
              </w:rPr>
              <w:t>Леусенко</w:t>
            </w:r>
            <w:proofErr w:type="spellEnd"/>
            <w:r w:rsidR="002033AA" w:rsidRPr="002033AA">
              <w:rPr>
                <w:sz w:val="24"/>
                <w:szCs w:val="24"/>
              </w:rPr>
              <w:t xml:space="preserve"> </w:t>
            </w:r>
          </w:p>
          <w:p w:rsidR="00353C4A" w:rsidRPr="002033AA" w:rsidRDefault="002033AA" w:rsidP="002033AA">
            <w:pPr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Виталий Александрович</w:t>
            </w:r>
            <w:r w:rsidRPr="002033AA">
              <w:rPr>
                <w:sz w:val="24"/>
                <w:szCs w:val="24"/>
              </w:rPr>
              <w:t xml:space="preserve"> </w:t>
            </w:r>
            <w:r w:rsidR="00841F10" w:rsidRPr="002033AA">
              <w:rPr>
                <w:sz w:val="24"/>
                <w:szCs w:val="24"/>
              </w:rPr>
              <w:t>–председатель Совета отцов</w:t>
            </w:r>
          </w:p>
        </w:tc>
        <w:tc>
          <w:tcPr>
            <w:tcW w:w="2126" w:type="dxa"/>
          </w:tcPr>
          <w:p w:rsidR="00353C4A" w:rsidRPr="002033AA" w:rsidRDefault="00C7605C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8(383)-66-21-</w:t>
            </w:r>
            <w:r w:rsidR="003F046E" w:rsidRPr="002033AA">
              <w:rPr>
                <w:sz w:val="24"/>
                <w:szCs w:val="24"/>
              </w:rPr>
              <w:t>764</w:t>
            </w:r>
          </w:p>
        </w:tc>
        <w:tc>
          <w:tcPr>
            <w:tcW w:w="2126" w:type="dxa"/>
          </w:tcPr>
          <w:p w:rsidR="00353C4A" w:rsidRPr="002033AA" w:rsidRDefault="00841F10" w:rsidP="00E82D5D">
            <w:pPr>
              <w:jc w:val="center"/>
              <w:rPr>
                <w:sz w:val="24"/>
                <w:szCs w:val="24"/>
              </w:rPr>
            </w:pPr>
            <w:proofErr w:type="spellStart"/>
            <w:r w:rsidRPr="002033AA">
              <w:rPr>
                <w:sz w:val="24"/>
                <w:szCs w:val="24"/>
                <w:lang w:val="en-US"/>
              </w:rPr>
              <w:t>uo</w:t>
            </w:r>
            <w:proofErr w:type="spellEnd"/>
            <w:r w:rsidRPr="002033AA">
              <w:rPr>
                <w:sz w:val="24"/>
                <w:szCs w:val="24"/>
              </w:rPr>
              <w:t>.</w:t>
            </w:r>
            <w:proofErr w:type="spellStart"/>
            <w:r w:rsidRPr="002033AA">
              <w:rPr>
                <w:sz w:val="24"/>
                <w:szCs w:val="24"/>
                <w:lang w:val="en-US"/>
              </w:rPr>
              <w:t>ubin</w:t>
            </w:r>
            <w:proofErr w:type="spellEnd"/>
            <w:r w:rsidRPr="002033AA">
              <w:rPr>
                <w:sz w:val="24"/>
                <w:szCs w:val="24"/>
              </w:rPr>
              <w:t>.</w:t>
            </w:r>
            <w:proofErr w:type="spellStart"/>
            <w:r w:rsidRPr="002033AA">
              <w:rPr>
                <w:sz w:val="24"/>
                <w:szCs w:val="24"/>
                <w:lang w:val="en-US"/>
              </w:rPr>
              <w:t>edu</w:t>
            </w:r>
            <w:proofErr w:type="spellEnd"/>
            <w:r w:rsidRPr="002033AA">
              <w:rPr>
                <w:sz w:val="24"/>
                <w:szCs w:val="24"/>
              </w:rPr>
              <w:t>54.</w:t>
            </w:r>
            <w:proofErr w:type="spellStart"/>
            <w:r w:rsidRPr="002033AA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353C4A" w:rsidRPr="002033AA" w:rsidTr="00E82D5D">
        <w:tc>
          <w:tcPr>
            <w:tcW w:w="639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</w:rPr>
              <w:t>2</w:t>
            </w:r>
          </w:p>
        </w:tc>
        <w:tc>
          <w:tcPr>
            <w:tcW w:w="2730" w:type="dxa"/>
          </w:tcPr>
          <w:p w:rsidR="00353C4A" w:rsidRPr="002033AA" w:rsidRDefault="00353C4A" w:rsidP="00E82D5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53C4A" w:rsidRPr="002033AA" w:rsidRDefault="00353C4A" w:rsidP="00E82D5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</w:p>
        </w:tc>
      </w:tr>
      <w:tr w:rsidR="00353C4A" w:rsidRPr="002033AA" w:rsidTr="00E82D5D">
        <w:tc>
          <w:tcPr>
            <w:tcW w:w="639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  <w:r w:rsidRPr="002033AA">
              <w:rPr>
                <w:sz w:val="24"/>
                <w:szCs w:val="24"/>
                <w:lang w:val="en-US"/>
              </w:rPr>
              <w:t>n</w:t>
            </w:r>
          </w:p>
        </w:tc>
        <w:tc>
          <w:tcPr>
            <w:tcW w:w="2730" w:type="dxa"/>
          </w:tcPr>
          <w:p w:rsidR="00353C4A" w:rsidRPr="002033AA" w:rsidRDefault="00353C4A" w:rsidP="00E82D5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353C4A" w:rsidRPr="002033AA" w:rsidRDefault="00353C4A" w:rsidP="00E82D5D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353C4A" w:rsidRPr="002033AA" w:rsidRDefault="00353C4A" w:rsidP="00E82D5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53C4A" w:rsidRDefault="00353C4A" w:rsidP="00353C4A">
      <w:pPr>
        <w:rPr>
          <w:sz w:val="18"/>
          <w:szCs w:val="18"/>
        </w:rPr>
      </w:pPr>
    </w:p>
    <w:p w:rsidR="00353C4A" w:rsidRDefault="00353C4A" w:rsidP="00353C4A">
      <w:pPr>
        <w:rPr>
          <w:sz w:val="18"/>
          <w:szCs w:val="18"/>
        </w:rPr>
      </w:pPr>
      <w:bookmarkStart w:id="0" w:name="_GoBack"/>
      <w:bookmarkEnd w:id="0"/>
    </w:p>
    <w:sectPr w:rsidR="00353C4A" w:rsidSect="00FE34C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F2E76"/>
    <w:multiLevelType w:val="hybridMultilevel"/>
    <w:tmpl w:val="459CD9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A7A6EAD"/>
    <w:multiLevelType w:val="hybridMultilevel"/>
    <w:tmpl w:val="FA1003FA"/>
    <w:lvl w:ilvl="0" w:tplc="FE1C30E8">
      <w:start w:val="1"/>
      <w:numFmt w:val="bullet"/>
      <w:lvlText w:val=""/>
      <w:lvlJc w:val="left"/>
      <w:pPr>
        <w:tabs>
          <w:tab w:val="num" w:pos="1689"/>
        </w:tabs>
        <w:ind w:left="1689" w:hanging="360"/>
      </w:pPr>
      <w:rPr>
        <w:rFonts w:ascii="Symbol" w:hAnsi="Symbol" w:cs="Symbol" w:hint="default"/>
        <w:color w:val="auto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689"/>
        </w:tabs>
        <w:ind w:left="16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9"/>
        </w:tabs>
        <w:ind w:left="24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9"/>
        </w:tabs>
        <w:ind w:left="31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9"/>
        </w:tabs>
        <w:ind w:left="38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9"/>
        </w:tabs>
        <w:ind w:left="45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9"/>
        </w:tabs>
        <w:ind w:left="52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9"/>
        </w:tabs>
        <w:ind w:left="60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9"/>
        </w:tabs>
        <w:ind w:left="672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0A7904"/>
    <w:multiLevelType w:val="hybridMultilevel"/>
    <w:tmpl w:val="B58659D4"/>
    <w:lvl w:ilvl="0" w:tplc="FE1C30E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525764"/>
    <w:rsid w:val="00004802"/>
    <w:rsid w:val="000300E2"/>
    <w:rsid w:val="00034110"/>
    <w:rsid w:val="0003677D"/>
    <w:rsid w:val="000411B8"/>
    <w:rsid w:val="000548B1"/>
    <w:rsid w:val="00054901"/>
    <w:rsid w:val="00065104"/>
    <w:rsid w:val="00074358"/>
    <w:rsid w:val="000744A7"/>
    <w:rsid w:val="00085060"/>
    <w:rsid w:val="000A6C4A"/>
    <w:rsid w:val="000B176C"/>
    <w:rsid w:val="000B3E8D"/>
    <w:rsid w:val="000B4BEB"/>
    <w:rsid w:val="000B65CB"/>
    <w:rsid w:val="000C19B7"/>
    <w:rsid w:val="000E1FA4"/>
    <w:rsid w:val="000F2976"/>
    <w:rsid w:val="000F7E95"/>
    <w:rsid w:val="00121DCC"/>
    <w:rsid w:val="001352DF"/>
    <w:rsid w:val="0013550C"/>
    <w:rsid w:val="001440B1"/>
    <w:rsid w:val="00145668"/>
    <w:rsid w:val="001459C3"/>
    <w:rsid w:val="0016067D"/>
    <w:rsid w:val="00173CD6"/>
    <w:rsid w:val="00174566"/>
    <w:rsid w:val="0018129B"/>
    <w:rsid w:val="001823AC"/>
    <w:rsid w:val="0019567F"/>
    <w:rsid w:val="001A3C1F"/>
    <w:rsid w:val="001A490A"/>
    <w:rsid w:val="001A7399"/>
    <w:rsid w:val="001C26C7"/>
    <w:rsid w:val="001C3FBD"/>
    <w:rsid w:val="001C5B08"/>
    <w:rsid w:val="001D5B25"/>
    <w:rsid w:val="001F7022"/>
    <w:rsid w:val="002014F0"/>
    <w:rsid w:val="002033AA"/>
    <w:rsid w:val="0020453D"/>
    <w:rsid w:val="00227AA3"/>
    <w:rsid w:val="002301BF"/>
    <w:rsid w:val="002337C7"/>
    <w:rsid w:val="00256D1C"/>
    <w:rsid w:val="002575D7"/>
    <w:rsid w:val="00257760"/>
    <w:rsid w:val="00265441"/>
    <w:rsid w:val="00291FCB"/>
    <w:rsid w:val="002B5A72"/>
    <w:rsid w:val="002C16BA"/>
    <w:rsid w:val="002D66B3"/>
    <w:rsid w:val="002E1244"/>
    <w:rsid w:val="002E3DC0"/>
    <w:rsid w:val="003039A2"/>
    <w:rsid w:val="003115B0"/>
    <w:rsid w:val="00315824"/>
    <w:rsid w:val="00322E23"/>
    <w:rsid w:val="0032663B"/>
    <w:rsid w:val="0033128F"/>
    <w:rsid w:val="003335C9"/>
    <w:rsid w:val="00345770"/>
    <w:rsid w:val="0035331D"/>
    <w:rsid w:val="00353C4A"/>
    <w:rsid w:val="00377E3D"/>
    <w:rsid w:val="00385DDF"/>
    <w:rsid w:val="00396087"/>
    <w:rsid w:val="003A21B8"/>
    <w:rsid w:val="003A355A"/>
    <w:rsid w:val="003C329F"/>
    <w:rsid w:val="003C64D2"/>
    <w:rsid w:val="003D0CB6"/>
    <w:rsid w:val="003E6BD9"/>
    <w:rsid w:val="003F046E"/>
    <w:rsid w:val="003F0A03"/>
    <w:rsid w:val="003F7D0F"/>
    <w:rsid w:val="00406169"/>
    <w:rsid w:val="00425C2F"/>
    <w:rsid w:val="004309DE"/>
    <w:rsid w:val="00431FE6"/>
    <w:rsid w:val="004467A4"/>
    <w:rsid w:val="004751A9"/>
    <w:rsid w:val="004766CF"/>
    <w:rsid w:val="0048029B"/>
    <w:rsid w:val="004868A2"/>
    <w:rsid w:val="00495E45"/>
    <w:rsid w:val="004A330E"/>
    <w:rsid w:val="004B3AE8"/>
    <w:rsid w:val="004B3D01"/>
    <w:rsid w:val="004B69FE"/>
    <w:rsid w:val="004C23EC"/>
    <w:rsid w:val="004C72C0"/>
    <w:rsid w:val="004D175B"/>
    <w:rsid w:val="004E0B87"/>
    <w:rsid w:val="0051113A"/>
    <w:rsid w:val="00525764"/>
    <w:rsid w:val="00553F25"/>
    <w:rsid w:val="00555119"/>
    <w:rsid w:val="00555BCA"/>
    <w:rsid w:val="00561893"/>
    <w:rsid w:val="00565D80"/>
    <w:rsid w:val="0057062E"/>
    <w:rsid w:val="00582861"/>
    <w:rsid w:val="00582E92"/>
    <w:rsid w:val="00590CD9"/>
    <w:rsid w:val="0059172A"/>
    <w:rsid w:val="005A5192"/>
    <w:rsid w:val="005B672F"/>
    <w:rsid w:val="005C344F"/>
    <w:rsid w:val="005F15AB"/>
    <w:rsid w:val="005F662C"/>
    <w:rsid w:val="00601705"/>
    <w:rsid w:val="00614D09"/>
    <w:rsid w:val="006258BD"/>
    <w:rsid w:val="0062754F"/>
    <w:rsid w:val="00630796"/>
    <w:rsid w:val="00640CAF"/>
    <w:rsid w:val="006550D0"/>
    <w:rsid w:val="00655B95"/>
    <w:rsid w:val="0066706D"/>
    <w:rsid w:val="0066720F"/>
    <w:rsid w:val="006718CB"/>
    <w:rsid w:val="00682D8D"/>
    <w:rsid w:val="006835EF"/>
    <w:rsid w:val="00683E83"/>
    <w:rsid w:val="006B78A9"/>
    <w:rsid w:val="006C6996"/>
    <w:rsid w:val="006E7E32"/>
    <w:rsid w:val="00703343"/>
    <w:rsid w:val="007075B5"/>
    <w:rsid w:val="00722857"/>
    <w:rsid w:val="00725DA0"/>
    <w:rsid w:val="0073267D"/>
    <w:rsid w:val="00733420"/>
    <w:rsid w:val="007424D8"/>
    <w:rsid w:val="00754D97"/>
    <w:rsid w:val="007605A3"/>
    <w:rsid w:val="007609DA"/>
    <w:rsid w:val="0076740C"/>
    <w:rsid w:val="007A06DF"/>
    <w:rsid w:val="007A3B89"/>
    <w:rsid w:val="007A7C78"/>
    <w:rsid w:val="007B427C"/>
    <w:rsid w:val="007D5190"/>
    <w:rsid w:val="007D7100"/>
    <w:rsid w:val="007E10E8"/>
    <w:rsid w:val="00802F32"/>
    <w:rsid w:val="0081587B"/>
    <w:rsid w:val="008310CC"/>
    <w:rsid w:val="008336C6"/>
    <w:rsid w:val="00841F10"/>
    <w:rsid w:val="00845852"/>
    <w:rsid w:val="00847AB1"/>
    <w:rsid w:val="00847DCF"/>
    <w:rsid w:val="00874A94"/>
    <w:rsid w:val="00884BB3"/>
    <w:rsid w:val="00893428"/>
    <w:rsid w:val="008A26C0"/>
    <w:rsid w:val="008A3019"/>
    <w:rsid w:val="008A3091"/>
    <w:rsid w:val="008B76D7"/>
    <w:rsid w:val="008C7767"/>
    <w:rsid w:val="008F1177"/>
    <w:rsid w:val="009006FB"/>
    <w:rsid w:val="00903293"/>
    <w:rsid w:val="0090424E"/>
    <w:rsid w:val="00905967"/>
    <w:rsid w:val="00914943"/>
    <w:rsid w:val="00916663"/>
    <w:rsid w:val="009172BB"/>
    <w:rsid w:val="00920E80"/>
    <w:rsid w:val="009268A2"/>
    <w:rsid w:val="00934249"/>
    <w:rsid w:val="009436A6"/>
    <w:rsid w:val="0096302F"/>
    <w:rsid w:val="00966C66"/>
    <w:rsid w:val="00967CB8"/>
    <w:rsid w:val="00971533"/>
    <w:rsid w:val="009777F9"/>
    <w:rsid w:val="00985B7D"/>
    <w:rsid w:val="0099002C"/>
    <w:rsid w:val="00993166"/>
    <w:rsid w:val="009B2909"/>
    <w:rsid w:val="009B2C3E"/>
    <w:rsid w:val="009B7FB1"/>
    <w:rsid w:val="009C2216"/>
    <w:rsid w:val="009D3C15"/>
    <w:rsid w:val="009D48B7"/>
    <w:rsid w:val="009E29DA"/>
    <w:rsid w:val="009E39FD"/>
    <w:rsid w:val="009E3AFD"/>
    <w:rsid w:val="009F4B85"/>
    <w:rsid w:val="009F5394"/>
    <w:rsid w:val="009F5B69"/>
    <w:rsid w:val="009F7DD2"/>
    <w:rsid w:val="00A01C01"/>
    <w:rsid w:val="00A02999"/>
    <w:rsid w:val="00A13E83"/>
    <w:rsid w:val="00A16DC3"/>
    <w:rsid w:val="00A30D7F"/>
    <w:rsid w:val="00A52A12"/>
    <w:rsid w:val="00A62718"/>
    <w:rsid w:val="00A7510B"/>
    <w:rsid w:val="00A772A4"/>
    <w:rsid w:val="00A77E07"/>
    <w:rsid w:val="00A80D82"/>
    <w:rsid w:val="00A81466"/>
    <w:rsid w:val="00AA1179"/>
    <w:rsid w:val="00AA6FB8"/>
    <w:rsid w:val="00AC2E48"/>
    <w:rsid w:val="00AE2097"/>
    <w:rsid w:val="00AE7AEE"/>
    <w:rsid w:val="00AF7AE4"/>
    <w:rsid w:val="00AF7E56"/>
    <w:rsid w:val="00B000D0"/>
    <w:rsid w:val="00B00BE9"/>
    <w:rsid w:val="00B14A88"/>
    <w:rsid w:val="00B27C8B"/>
    <w:rsid w:val="00B336F2"/>
    <w:rsid w:val="00B34C0F"/>
    <w:rsid w:val="00B353CA"/>
    <w:rsid w:val="00B37FF7"/>
    <w:rsid w:val="00B623A5"/>
    <w:rsid w:val="00B91807"/>
    <w:rsid w:val="00B94226"/>
    <w:rsid w:val="00BA0F56"/>
    <w:rsid w:val="00BA1D50"/>
    <w:rsid w:val="00BA5304"/>
    <w:rsid w:val="00BB22E9"/>
    <w:rsid w:val="00BB3DAC"/>
    <w:rsid w:val="00BD2A5A"/>
    <w:rsid w:val="00BD54C4"/>
    <w:rsid w:val="00BE1AD2"/>
    <w:rsid w:val="00BF46BC"/>
    <w:rsid w:val="00C138C4"/>
    <w:rsid w:val="00C139AD"/>
    <w:rsid w:val="00C42588"/>
    <w:rsid w:val="00C44372"/>
    <w:rsid w:val="00C71C61"/>
    <w:rsid w:val="00C7605C"/>
    <w:rsid w:val="00C76A70"/>
    <w:rsid w:val="00C806F5"/>
    <w:rsid w:val="00C87C12"/>
    <w:rsid w:val="00C958B3"/>
    <w:rsid w:val="00CB640E"/>
    <w:rsid w:val="00CC2EEB"/>
    <w:rsid w:val="00CC385A"/>
    <w:rsid w:val="00CD0F06"/>
    <w:rsid w:val="00CE081C"/>
    <w:rsid w:val="00CF70F7"/>
    <w:rsid w:val="00D045E2"/>
    <w:rsid w:val="00D078EC"/>
    <w:rsid w:val="00D1313C"/>
    <w:rsid w:val="00D34D2B"/>
    <w:rsid w:val="00D8162D"/>
    <w:rsid w:val="00D94CF6"/>
    <w:rsid w:val="00DA2693"/>
    <w:rsid w:val="00DB57AE"/>
    <w:rsid w:val="00DB6C49"/>
    <w:rsid w:val="00DC6574"/>
    <w:rsid w:val="00DD02AC"/>
    <w:rsid w:val="00DD0D44"/>
    <w:rsid w:val="00DE4E9B"/>
    <w:rsid w:val="00E06F46"/>
    <w:rsid w:val="00E15133"/>
    <w:rsid w:val="00E1708D"/>
    <w:rsid w:val="00E32569"/>
    <w:rsid w:val="00E33199"/>
    <w:rsid w:val="00E574C2"/>
    <w:rsid w:val="00E732DA"/>
    <w:rsid w:val="00E733B7"/>
    <w:rsid w:val="00E91B85"/>
    <w:rsid w:val="00EC7B94"/>
    <w:rsid w:val="00ED53E1"/>
    <w:rsid w:val="00F005C4"/>
    <w:rsid w:val="00F20694"/>
    <w:rsid w:val="00F21000"/>
    <w:rsid w:val="00F47594"/>
    <w:rsid w:val="00F577C1"/>
    <w:rsid w:val="00F62B4D"/>
    <w:rsid w:val="00F64178"/>
    <w:rsid w:val="00F66B61"/>
    <w:rsid w:val="00F77640"/>
    <w:rsid w:val="00F83B33"/>
    <w:rsid w:val="00FA52B6"/>
    <w:rsid w:val="00FB1621"/>
    <w:rsid w:val="00FC00DD"/>
    <w:rsid w:val="00FE34C9"/>
    <w:rsid w:val="00FF16F8"/>
    <w:rsid w:val="00FF3E97"/>
    <w:rsid w:val="00FF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B159C"/>
  <w15:docId w15:val="{54B23CF3-AE3C-4F62-B498-232A22BC0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62E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82D8D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062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uiPriority w:val="99"/>
    <w:rsid w:val="0057062E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rsid w:val="0057062E"/>
    <w:pPr>
      <w:jc w:val="both"/>
    </w:pPr>
  </w:style>
  <w:style w:type="character" w:customStyle="1" w:styleId="22">
    <w:name w:val="Основной текст 2 Знак"/>
    <w:link w:val="21"/>
    <w:uiPriority w:val="99"/>
    <w:rsid w:val="0057062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rsid w:val="0057062E"/>
    <w:pPr>
      <w:jc w:val="center"/>
    </w:pPr>
    <w:rPr>
      <w:b/>
      <w:bCs/>
    </w:rPr>
  </w:style>
  <w:style w:type="character" w:customStyle="1" w:styleId="30">
    <w:name w:val="Основной текст 3 Знак"/>
    <w:link w:val="3"/>
    <w:uiPriority w:val="99"/>
    <w:rsid w:val="0057062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7062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7062E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51113A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682D8D"/>
    <w:rPr>
      <w:rFonts w:ascii="Times New Roman" w:eastAsia="Times New Roman" w:hAnsi="Times New Roman"/>
      <w:b/>
      <w:bCs/>
      <w:sz w:val="36"/>
      <w:szCs w:val="36"/>
    </w:rPr>
  </w:style>
  <w:style w:type="paragraph" w:styleId="a9">
    <w:name w:val="Normal (Web)"/>
    <w:basedOn w:val="a"/>
    <w:uiPriority w:val="99"/>
    <w:semiHidden/>
    <w:unhideWhenUsed/>
    <w:rsid w:val="00682D8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a">
    <w:name w:val="No Spacing"/>
    <w:uiPriority w:val="1"/>
    <w:qFormat/>
    <w:rsid w:val="009F4B8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802F32"/>
    <w:pPr>
      <w:ind w:left="720"/>
      <w:contextualSpacing/>
    </w:pPr>
  </w:style>
  <w:style w:type="character" w:customStyle="1" w:styleId="gwt-inlinelabel">
    <w:name w:val="gwt-inlinelabel"/>
    <w:basedOn w:val="a0"/>
    <w:rsid w:val="00614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3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sv\Desktop\&#1048;&#1057;&#1061;&#1054;&#1044;&#1071;&#1065;&#1048;&#1045;%202016\&#1048;&#1057;&#1061;&#1054;&#1044;&#1071;&#1065;&#1048;&#1045;%202015\12%20&#1044;&#1045;&#1050;&#1040;&#1041;&#1056;&#1068;\&#1052;&#1048;&#1053;&#1048;&#1057;&#1058;&#1045;&#1056;&#1057;&#1058;&#1042;&#1054;%20&#1054;&#1041;&#1056;&#1040;&#1047;&#1054;&#1042;&#1040;&#1053;&#1048;&#1071;,%20&#1053;&#1040;&#1059;&#1050;&#1048;%20&#1048;%20&#1048;&#1053;&#1053;&#1054;&#1042;&#1040;&#1062;&#1048;&#1054;&#1053;&#1053;&#1054;&#1049;%20&#1055;&#1054;&#1051;&#1048;&#1058;&#1048;&#1050;&#104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МИНИСТЕРСТВО ОБРАЗОВАНИЯ, НАУКИ И ИННОВАЦИОННОЙ ПОЛИТИКИ</Template>
  <TotalTime>286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12" baseType="variant">
      <vt:variant>
        <vt:i4>4980823</vt:i4>
      </vt:variant>
      <vt:variant>
        <vt:i4>3</vt:i4>
      </vt:variant>
      <vt:variant>
        <vt:i4>0</vt:i4>
      </vt:variant>
      <vt:variant>
        <vt:i4>5</vt:i4>
      </vt:variant>
      <vt:variant>
        <vt:lpwstr>http://www.minobr.nso.ru/</vt:lpwstr>
      </vt:variant>
      <vt:variant>
        <vt:lpwstr/>
      </vt:variant>
      <vt:variant>
        <vt:i4>7012429</vt:i4>
      </vt:variant>
      <vt:variant>
        <vt:i4>0</vt:i4>
      </vt:variant>
      <vt:variant>
        <vt:i4>0</vt:i4>
      </vt:variant>
      <vt:variant>
        <vt:i4>5</vt:i4>
      </vt:variant>
      <vt:variant>
        <vt:lpwstr>mailto:minobr@nso.ru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 Светлана Викторовна</dc:creator>
  <cp:lastModifiedBy>User</cp:lastModifiedBy>
  <cp:revision>49</cp:revision>
  <cp:lastPrinted>2020-09-01T07:01:00Z</cp:lastPrinted>
  <dcterms:created xsi:type="dcterms:W3CDTF">2018-10-23T05:50:00Z</dcterms:created>
  <dcterms:modified xsi:type="dcterms:W3CDTF">2025-12-09T09:18:00Z</dcterms:modified>
</cp:coreProperties>
</file>